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D70" w:rsidRDefault="00561D70" w:rsidP="004413C6">
      <w:pPr>
        <w:jc w:val="center"/>
        <w:rPr>
          <w:sz w:val="18"/>
          <w:szCs w:val="18"/>
        </w:rPr>
      </w:pPr>
      <w:r w:rsidRPr="00766D36"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6" o:spid="_x0000_i1025" type="#_x0000_t75" style="width:177.75pt;height:183pt;visibility:visible">
            <v:imagedata r:id="rId6" o:title="" cropbottom="-143f"/>
            <o:lock v:ext="edit" aspectratio="f"/>
          </v:shape>
        </w:pict>
      </w:r>
    </w:p>
    <w:p w:rsidR="00561D70" w:rsidRDefault="00561D70" w:rsidP="004413C6">
      <w:pPr>
        <w:jc w:val="center"/>
        <w:rPr>
          <w:sz w:val="18"/>
          <w:szCs w:val="18"/>
        </w:rPr>
      </w:pPr>
      <w:r w:rsidRPr="00384600">
        <w:rPr>
          <w:b/>
          <w:bCs/>
          <w:noProof/>
          <w:color w:val="FF0000"/>
          <w:sz w:val="56"/>
          <w:szCs w:val="56"/>
          <w:lang w:eastAsia="tr-TR"/>
        </w:rPr>
        <w:pict>
          <v:shape id="Resim 18" o:spid="_x0000_i1026" type="#_x0000_t75" style="width:143.25pt;height:126pt;visibility:visible">
            <v:imagedata r:id="rId7" o:title=""/>
          </v:shape>
        </w:pict>
      </w:r>
    </w:p>
    <w:p w:rsidR="00561D70" w:rsidRDefault="00561D70" w:rsidP="004413C6">
      <w:pPr>
        <w:jc w:val="center"/>
        <w:rPr>
          <w:sz w:val="18"/>
          <w:szCs w:val="18"/>
        </w:rPr>
      </w:pPr>
      <w:r w:rsidRPr="00766D36">
        <w:rPr>
          <w:noProof/>
          <w:lang w:eastAsia="tr-TR"/>
        </w:rPr>
        <w:pict>
          <v:shape id="Resim 17" o:spid="_x0000_i1027" type="#_x0000_t75" style="width:250.5pt;height:139.5pt;visibility:visible">
            <v:imagedata r:id="rId8" o:title="" cropbottom="-188f" cropright="-26f"/>
            <o:lock v:ext="edit" aspectratio="f"/>
          </v:shape>
        </w:pict>
      </w:r>
    </w:p>
    <w:p w:rsidR="00561D70" w:rsidRDefault="00561D70" w:rsidP="004413C6">
      <w:pPr>
        <w:jc w:val="center"/>
        <w:rPr>
          <w:sz w:val="18"/>
          <w:szCs w:val="18"/>
        </w:rPr>
      </w:pPr>
    </w:p>
    <w:p w:rsidR="00561D70" w:rsidRDefault="00561D70" w:rsidP="004413C6">
      <w:pPr>
        <w:jc w:val="center"/>
        <w:rPr>
          <w:sz w:val="18"/>
          <w:szCs w:val="18"/>
        </w:rPr>
      </w:pPr>
      <w:r w:rsidRPr="00384600">
        <w:rPr>
          <w:noProof/>
          <w:sz w:val="18"/>
          <w:szCs w:val="18"/>
          <w:lang w:eastAsia="tr-TR"/>
        </w:rPr>
        <w:pict>
          <v:shape id="Resim 19" o:spid="_x0000_i1028" type="#_x0000_t75" style="width:250.5pt;height:39pt;visibility:visible">
            <v:imagedata r:id="rId9" o:title="" cropbottom="-674f" cropright="-26f"/>
            <o:lock v:ext="edit" aspectratio="f"/>
          </v:shape>
        </w:pict>
      </w:r>
    </w:p>
    <w:p w:rsidR="00561D70" w:rsidRDefault="00561D70" w:rsidP="004413C6">
      <w:pPr>
        <w:jc w:val="center"/>
        <w:rPr>
          <w:sz w:val="18"/>
          <w:szCs w:val="18"/>
        </w:rPr>
      </w:pPr>
      <w:r>
        <w:rPr>
          <w:noProof/>
          <w:lang w:eastAsia="tr-TR"/>
        </w:rPr>
        <w:pict>
          <v:shape id="Resim 2" o:spid="_x0000_s1026" type="#_x0000_t75" alt="ERDEMİLİER LOGO BEYAZ LOGO" style="position:absolute;left:0;text-align:left;margin-left:71.4pt;margin-top:6.15pt;width:109pt;height:104pt;z-index:251654144;visibility:visible">
            <v:imagedata r:id="rId10" o:title="" chromakey="white"/>
          </v:shape>
        </w:pict>
      </w:r>
    </w:p>
    <w:p w:rsidR="00561D70" w:rsidRDefault="00561D70" w:rsidP="004413C6">
      <w:pPr>
        <w:jc w:val="center"/>
        <w:rPr>
          <w:sz w:val="18"/>
          <w:szCs w:val="18"/>
        </w:rPr>
      </w:pPr>
    </w:p>
    <w:p w:rsidR="00561D70" w:rsidRPr="005A6823" w:rsidRDefault="00561D70" w:rsidP="00653DB0"/>
    <w:p w:rsidR="00561D70" w:rsidRDefault="00561D70">
      <w:pPr>
        <w:rPr>
          <w:sz w:val="16"/>
          <w:szCs w:val="16"/>
        </w:rPr>
      </w:pPr>
      <w:r>
        <w:rPr>
          <w:sz w:val="40"/>
          <w:szCs w:val="40"/>
        </w:rPr>
        <w:t xml:space="preserve"> </w:t>
      </w:r>
    </w:p>
    <w:p w:rsidR="00561D70" w:rsidRDefault="00561D70" w:rsidP="005A6823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</w:p>
    <w:p w:rsidR="00561D70" w:rsidRPr="00E63A92" w:rsidRDefault="00561D70" w:rsidP="00E63A92">
      <w:pPr>
        <w:pStyle w:val="NoSpacing"/>
        <w:jc w:val="center"/>
        <w:rPr>
          <w:b/>
          <w:bCs/>
          <w:sz w:val="56"/>
          <w:szCs w:val="56"/>
        </w:rPr>
      </w:pPr>
      <w:r w:rsidRPr="00E63A92">
        <w:rPr>
          <w:b/>
          <w:bCs/>
          <w:sz w:val="56"/>
          <w:szCs w:val="56"/>
        </w:rPr>
        <w:t>ERDEMLİLER</w:t>
      </w:r>
    </w:p>
    <w:p w:rsidR="00561D70" w:rsidRPr="00C10BED" w:rsidRDefault="00561D70" w:rsidP="002F0D0B">
      <w:pPr>
        <w:pStyle w:val="NoSpacing"/>
        <w:jc w:val="center"/>
        <w:rPr>
          <w:b/>
          <w:bCs/>
          <w:sz w:val="36"/>
          <w:szCs w:val="36"/>
        </w:rPr>
      </w:pPr>
      <w:r w:rsidRPr="00C10BED">
        <w:rPr>
          <w:b/>
          <w:bCs/>
          <w:sz w:val="36"/>
          <w:szCs w:val="36"/>
        </w:rPr>
        <w:t>Sosyal Yardımlaşma ve</w:t>
      </w:r>
    </w:p>
    <w:p w:rsidR="00561D70" w:rsidRDefault="00561D70" w:rsidP="002F0D0B">
      <w:pPr>
        <w:pStyle w:val="NoSpacing"/>
        <w:jc w:val="center"/>
        <w:rPr>
          <w:b/>
          <w:bCs/>
          <w:sz w:val="36"/>
          <w:szCs w:val="36"/>
        </w:rPr>
      </w:pPr>
      <w:r w:rsidRPr="00C10BED">
        <w:rPr>
          <w:b/>
          <w:bCs/>
          <w:sz w:val="36"/>
          <w:szCs w:val="36"/>
        </w:rPr>
        <w:t>Dayanışma Derneği</w:t>
      </w:r>
    </w:p>
    <w:p w:rsidR="00561D70" w:rsidRDefault="00561D70" w:rsidP="002F0D0B">
      <w:pPr>
        <w:pStyle w:val="NoSpacing"/>
        <w:jc w:val="center"/>
        <w:rPr>
          <w:b/>
          <w:bCs/>
          <w:color w:val="C00000"/>
          <w:sz w:val="36"/>
          <w:szCs w:val="36"/>
        </w:rPr>
      </w:pPr>
    </w:p>
    <w:p w:rsidR="00561D70" w:rsidRPr="00954300" w:rsidRDefault="00561D70" w:rsidP="002F0D0B">
      <w:pPr>
        <w:pStyle w:val="NoSpacing"/>
        <w:jc w:val="center"/>
        <w:rPr>
          <w:b/>
          <w:bCs/>
          <w:color w:val="FF0000"/>
          <w:sz w:val="56"/>
          <w:szCs w:val="56"/>
        </w:rPr>
      </w:pPr>
      <w:r w:rsidRPr="00954300">
        <w:rPr>
          <w:b/>
          <w:bCs/>
          <w:color w:val="FF0000"/>
          <w:sz w:val="56"/>
          <w:szCs w:val="56"/>
        </w:rPr>
        <w:t>BİR GÖNÜL PROJESİ</w:t>
      </w:r>
    </w:p>
    <w:p w:rsidR="00561D70" w:rsidRDefault="00561D70" w:rsidP="00FF408D">
      <w:pPr>
        <w:pStyle w:val="NoSpacing"/>
        <w:jc w:val="center"/>
        <w:rPr>
          <w:sz w:val="20"/>
          <w:szCs w:val="20"/>
        </w:rPr>
      </w:pPr>
    </w:p>
    <w:p w:rsidR="00561D70" w:rsidRDefault="00561D70" w:rsidP="00FF408D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FF408D">
        <w:rPr>
          <w:b/>
          <w:bCs/>
          <w:sz w:val="28"/>
          <w:szCs w:val="28"/>
          <w:u w:val="single"/>
        </w:rPr>
        <w:t>İ L E T İ Ş İ M</w:t>
      </w:r>
    </w:p>
    <w:p w:rsidR="00561D70" w:rsidRPr="00FF408D" w:rsidRDefault="00561D70" w:rsidP="00FF408D">
      <w:pPr>
        <w:pStyle w:val="NoSpacing"/>
        <w:jc w:val="center"/>
        <w:rPr>
          <w:b/>
          <w:bCs/>
          <w:sz w:val="14"/>
          <w:szCs w:val="14"/>
          <w:u w:val="single"/>
        </w:rPr>
      </w:pPr>
    </w:p>
    <w:p w:rsidR="00561D70" w:rsidRPr="00FF408D" w:rsidRDefault="00561D70" w:rsidP="00FF408D">
      <w:pPr>
        <w:pStyle w:val="NoSpacing"/>
        <w:jc w:val="center"/>
        <w:rPr>
          <w:sz w:val="28"/>
          <w:szCs w:val="28"/>
        </w:rPr>
      </w:pPr>
      <w:r w:rsidRPr="00FF408D">
        <w:rPr>
          <w:sz w:val="28"/>
          <w:szCs w:val="28"/>
        </w:rPr>
        <w:t>Ulucami Mah. Koreli İşhanı</w:t>
      </w:r>
    </w:p>
    <w:p w:rsidR="00561D70" w:rsidRPr="00FF408D" w:rsidRDefault="00561D70" w:rsidP="00FF408D">
      <w:pPr>
        <w:pStyle w:val="NoSpacing"/>
        <w:jc w:val="center"/>
        <w:rPr>
          <w:sz w:val="28"/>
          <w:szCs w:val="28"/>
        </w:rPr>
      </w:pPr>
      <w:r w:rsidRPr="00FF408D">
        <w:rPr>
          <w:sz w:val="28"/>
          <w:szCs w:val="28"/>
        </w:rPr>
        <w:t>K 1 Çilimli/DÜZCE</w:t>
      </w:r>
    </w:p>
    <w:p w:rsidR="00561D70" w:rsidRPr="00FF408D" w:rsidRDefault="00561D70" w:rsidP="00FF408D">
      <w:pPr>
        <w:pStyle w:val="NoSpacing"/>
        <w:jc w:val="center"/>
        <w:rPr>
          <w:sz w:val="28"/>
          <w:szCs w:val="28"/>
        </w:rPr>
      </w:pPr>
      <w:r w:rsidRPr="00FF408D">
        <w:rPr>
          <w:sz w:val="28"/>
          <w:szCs w:val="28"/>
        </w:rPr>
        <w:t>0.505.681 55 27</w:t>
      </w:r>
    </w:p>
    <w:p w:rsidR="00561D70" w:rsidRPr="00FF408D" w:rsidRDefault="00561D70" w:rsidP="00FF408D">
      <w:pPr>
        <w:pStyle w:val="NoSpacing"/>
        <w:jc w:val="center"/>
        <w:rPr>
          <w:sz w:val="28"/>
          <w:szCs w:val="28"/>
        </w:rPr>
      </w:pPr>
      <w:r w:rsidRPr="00FF408D">
        <w:rPr>
          <w:sz w:val="28"/>
          <w:szCs w:val="28"/>
        </w:rPr>
        <w:t>erdemlilerdernegi@hotmail.com</w:t>
      </w:r>
    </w:p>
    <w:p w:rsidR="00561D70" w:rsidRPr="008361AE" w:rsidRDefault="00561D70" w:rsidP="00FF408D">
      <w:pPr>
        <w:pStyle w:val="NoSpacing"/>
        <w:jc w:val="center"/>
        <w:rPr>
          <w:sz w:val="40"/>
          <w:szCs w:val="40"/>
        </w:rPr>
      </w:pPr>
    </w:p>
    <w:p w:rsidR="00561D70" w:rsidRPr="00F039DE" w:rsidRDefault="00561D70" w:rsidP="00FF408D">
      <w:pPr>
        <w:pStyle w:val="NoSpacing"/>
        <w:jc w:val="center"/>
        <w:rPr>
          <w:b/>
          <w:bCs/>
          <w:color w:val="C00000"/>
          <w:sz w:val="40"/>
          <w:szCs w:val="40"/>
        </w:rPr>
      </w:pPr>
      <w:r w:rsidRPr="00F039DE">
        <w:rPr>
          <w:b/>
          <w:bCs/>
          <w:color w:val="C00000"/>
          <w:sz w:val="40"/>
          <w:szCs w:val="40"/>
        </w:rPr>
        <w:t>www.erdemliler.net</w:t>
      </w:r>
    </w:p>
    <w:p w:rsidR="00561D70" w:rsidRPr="008361AE" w:rsidRDefault="00561D70" w:rsidP="00FF408D">
      <w:pPr>
        <w:pStyle w:val="NoSpacing"/>
        <w:jc w:val="center"/>
        <w:rPr>
          <w:sz w:val="40"/>
          <w:szCs w:val="40"/>
        </w:rPr>
      </w:pPr>
    </w:p>
    <w:p w:rsidR="00561D70" w:rsidRPr="00FF408D" w:rsidRDefault="00561D70" w:rsidP="00FF408D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FF408D">
        <w:rPr>
          <w:b/>
          <w:bCs/>
          <w:sz w:val="28"/>
          <w:szCs w:val="28"/>
          <w:u w:val="single"/>
        </w:rPr>
        <w:t>Bağışlarınız İçin Banka Hesap Numaramız</w:t>
      </w:r>
    </w:p>
    <w:p w:rsidR="00561D70" w:rsidRDefault="00561D70" w:rsidP="00FF408D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T.C. Ziraat Bankası Çilimli Şubesi (1026)</w:t>
      </w:r>
    </w:p>
    <w:p w:rsidR="00561D70" w:rsidRDefault="00561D70" w:rsidP="00074D54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486 976 61 – 5001</w:t>
      </w:r>
    </w:p>
    <w:p w:rsidR="00561D70" w:rsidRPr="00074D54" w:rsidRDefault="00561D70" w:rsidP="00074D54">
      <w:pPr>
        <w:pStyle w:val="NoSpacing"/>
        <w:jc w:val="center"/>
        <w:rPr>
          <w:sz w:val="28"/>
          <w:szCs w:val="28"/>
        </w:rPr>
      </w:pPr>
    </w:p>
    <w:p w:rsidR="00561D70" w:rsidRDefault="00561D70" w:rsidP="00006C10">
      <w:pPr>
        <w:jc w:val="center"/>
        <w:rPr>
          <w:sz w:val="40"/>
          <w:szCs w:val="40"/>
        </w:rPr>
      </w:pPr>
      <w:r w:rsidRPr="00384600">
        <w:rPr>
          <w:b/>
          <w:bCs/>
          <w:noProof/>
          <w:color w:val="FF0000"/>
          <w:sz w:val="56"/>
          <w:szCs w:val="56"/>
          <w:lang w:eastAsia="tr-TR"/>
        </w:rPr>
        <w:pict>
          <v:shape id="Resim 15" o:spid="_x0000_i1029" type="#_x0000_t75" style="width:78pt;height:68.25pt;visibility:visible">
            <v:imagedata r:id="rId11" o:title=""/>
          </v:shape>
        </w:pict>
      </w:r>
    </w:p>
    <w:p w:rsidR="00561D70" w:rsidRDefault="00561D70" w:rsidP="00653DB0">
      <w:pPr>
        <w:rPr>
          <w:sz w:val="40"/>
          <w:szCs w:val="40"/>
        </w:rPr>
      </w:pPr>
      <w:r w:rsidRPr="00766D36">
        <w:rPr>
          <w:noProof/>
          <w:lang w:eastAsia="tr-TR"/>
        </w:rPr>
        <w:pict>
          <v:shape id="Resim 7" o:spid="_x0000_i1030" type="#_x0000_t75" style="width:250.5pt;height:61.5pt;visibility:visible">
            <v:imagedata r:id="rId12" o:title="" cropbottom="-525f"/>
            <o:lock v:ext="edit" aspectratio="f"/>
          </v:shape>
        </w:pict>
      </w:r>
    </w:p>
    <w:p w:rsidR="00561D70" w:rsidRDefault="00561D70" w:rsidP="008045CA">
      <w:pPr>
        <w:spacing w:after="0"/>
        <w:jc w:val="center"/>
        <w:rPr>
          <w:b/>
          <w:bCs/>
          <w:color w:val="FF0000"/>
          <w:sz w:val="56"/>
          <w:szCs w:val="56"/>
        </w:rPr>
      </w:pPr>
      <w:r w:rsidRPr="00384600">
        <w:rPr>
          <w:b/>
          <w:bCs/>
          <w:noProof/>
          <w:color w:val="FF0000"/>
          <w:sz w:val="56"/>
          <w:szCs w:val="56"/>
          <w:lang w:eastAsia="tr-TR"/>
        </w:rPr>
        <w:pict>
          <v:shape id="Resim 3" o:spid="_x0000_i1031" type="#_x0000_t75" style="width:202.5pt;height:178.5pt;visibility:visible">
            <v:imagedata r:id="rId7" o:title=""/>
          </v:shape>
        </w:pict>
      </w:r>
    </w:p>
    <w:p w:rsidR="00561D70" w:rsidRPr="00006C10" w:rsidRDefault="00561D70" w:rsidP="00006C10">
      <w:pPr>
        <w:spacing w:after="0"/>
        <w:jc w:val="center"/>
        <w:rPr>
          <w:b/>
          <w:bCs/>
          <w:color w:val="FF0000"/>
          <w:sz w:val="36"/>
          <w:szCs w:val="36"/>
        </w:rPr>
      </w:pPr>
    </w:p>
    <w:p w:rsidR="00561D70" w:rsidRDefault="00561D70" w:rsidP="00006C10">
      <w:pPr>
        <w:spacing w:after="0"/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>BİR GÖNÜL PROJESİ</w:t>
      </w:r>
    </w:p>
    <w:p w:rsidR="00561D70" w:rsidRDefault="00561D70" w:rsidP="0081616E">
      <w:pPr>
        <w:spacing w:after="0"/>
        <w:rPr>
          <w:b/>
          <w:bCs/>
          <w:color w:val="7030A0"/>
          <w:sz w:val="16"/>
          <w:szCs w:val="16"/>
        </w:rPr>
      </w:pPr>
    </w:p>
    <w:p w:rsidR="00561D70" w:rsidRDefault="00561D70" w:rsidP="00006C10">
      <w:pPr>
        <w:spacing w:after="0"/>
        <w:jc w:val="center"/>
        <w:rPr>
          <w:b/>
          <w:bCs/>
          <w:color w:val="7030A0"/>
          <w:sz w:val="16"/>
          <w:szCs w:val="16"/>
        </w:rPr>
      </w:pPr>
      <w:r w:rsidRPr="00766D36">
        <w:rPr>
          <w:noProof/>
          <w:lang w:eastAsia="tr-TR"/>
        </w:rPr>
        <w:pict>
          <v:shape id="Resim 10" o:spid="_x0000_i1032" type="#_x0000_t75" alt="http://www.eskisehir2013.org.tr/images/sokum_logo.jpg" style="width:73.5pt;height:73.5pt;visibility:visible">
            <v:imagedata r:id="rId13" o:title=""/>
          </v:shape>
        </w:pict>
      </w:r>
    </w:p>
    <w:p w:rsidR="00561D70" w:rsidRDefault="00561D70" w:rsidP="00006C10">
      <w:pPr>
        <w:spacing w:after="0"/>
        <w:jc w:val="center"/>
        <w:rPr>
          <w:b/>
          <w:bCs/>
          <w:color w:val="7030A0"/>
          <w:sz w:val="16"/>
          <w:szCs w:val="16"/>
        </w:rPr>
      </w:pPr>
    </w:p>
    <w:p w:rsidR="00561D70" w:rsidRDefault="00561D70" w:rsidP="0081616E">
      <w:pPr>
        <w:spacing w:after="0"/>
        <w:rPr>
          <w:b/>
          <w:bCs/>
          <w:color w:val="7030A0"/>
          <w:sz w:val="16"/>
          <w:szCs w:val="16"/>
        </w:rPr>
      </w:pPr>
    </w:p>
    <w:p w:rsidR="00561D70" w:rsidRDefault="00561D70" w:rsidP="00006C10">
      <w:pPr>
        <w:spacing w:after="0"/>
        <w:jc w:val="center"/>
        <w:rPr>
          <w:b/>
          <w:bCs/>
          <w:color w:val="7030A0"/>
          <w:sz w:val="16"/>
          <w:szCs w:val="16"/>
        </w:rPr>
      </w:pPr>
      <w:r w:rsidRPr="00766D36">
        <w:rPr>
          <w:noProof/>
          <w:lang w:eastAsia="tr-TR"/>
        </w:rPr>
        <w:pict>
          <v:shape id="Resim 14" o:spid="_x0000_i1033" type="#_x0000_t75" alt="http://sphotos-g.ak.fbcdn.net/hphotos-ak-ash3/544365_379909865449431_196653938_n.jpg" style="width:91.5pt;height:91.5pt;visibility:visible">
            <v:imagedata r:id="rId14" o:title=""/>
          </v:shape>
        </w:pict>
      </w:r>
    </w:p>
    <w:p w:rsidR="00561D70" w:rsidRPr="00006C10" w:rsidRDefault="00561D70" w:rsidP="00006C10">
      <w:pPr>
        <w:pStyle w:val="NoSpacing"/>
        <w:jc w:val="center"/>
        <w:rPr>
          <w:b/>
          <w:bCs/>
          <w:color w:val="C00000"/>
          <w:sz w:val="48"/>
          <w:szCs w:val="48"/>
        </w:rPr>
      </w:pPr>
      <w:r w:rsidRPr="00006C10">
        <w:rPr>
          <w:b/>
          <w:bCs/>
          <w:color w:val="C00000"/>
          <w:sz w:val="48"/>
          <w:szCs w:val="48"/>
        </w:rPr>
        <w:t>www.erdemliler.net</w:t>
      </w:r>
    </w:p>
    <w:p w:rsidR="00561D70" w:rsidRDefault="00561D70" w:rsidP="00EF0AAD">
      <w:pPr>
        <w:spacing w:after="0" w:line="240" w:lineRule="auto"/>
        <w:jc w:val="both"/>
        <w:rPr>
          <w:sz w:val="24"/>
          <w:szCs w:val="24"/>
        </w:rPr>
      </w:pPr>
      <w:r w:rsidRPr="000E78B2">
        <w:rPr>
          <w:sz w:val="24"/>
          <w:szCs w:val="24"/>
        </w:rPr>
        <w:t xml:space="preserve">Dünya kültür mirasında her milletin iftihar ettiği evrensel şahsiyetler vardır. </w:t>
      </w:r>
      <w:r>
        <w:rPr>
          <w:sz w:val="24"/>
          <w:szCs w:val="24"/>
        </w:rPr>
        <w:t>Tüm milletler b</w:t>
      </w:r>
      <w:r w:rsidRPr="000E78B2">
        <w:rPr>
          <w:sz w:val="24"/>
          <w:szCs w:val="24"/>
        </w:rPr>
        <w:t>u şahsiyetler üzerinden genç nesillerine kimlik ve kişilik kazandırma gayretindedirler.</w:t>
      </w:r>
      <w:r>
        <w:rPr>
          <w:sz w:val="24"/>
          <w:szCs w:val="24"/>
        </w:rPr>
        <w:t xml:space="preserve"> Milletimiz de</w:t>
      </w:r>
      <w:r w:rsidRPr="000E78B2">
        <w:rPr>
          <w:sz w:val="24"/>
          <w:szCs w:val="24"/>
        </w:rPr>
        <w:t xml:space="preserve"> örnek alınacak evrensel şahsiyetler bakımından çok zengin bir kültürel mirasa sahiptir.</w:t>
      </w:r>
    </w:p>
    <w:p w:rsidR="00561D70" w:rsidRDefault="00561D70" w:rsidP="00EF0AAD">
      <w:pPr>
        <w:spacing w:after="0" w:line="240" w:lineRule="auto"/>
        <w:jc w:val="both"/>
        <w:rPr>
          <w:sz w:val="24"/>
          <w:szCs w:val="24"/>
        </w:rPr>
      </w:pPr>
    </w:p>
    <w:p w:rsidR="00561D70" w:rsidRPr="000E78B2" w:rsidRDefault="00561D70" w:rsidP="00EF0AAD">
      <w:pPr>
        <w:spacing w:after="0" w:line="240" w:lineRule="auto"/>
        <w:jc w:val="both"/>
        <w:rPr>
          <w:sz w:val="24"/>
          <w:szCs w:val="24"/>
        </w:rPr>
      </w:pPr>
      <w:r w:rsidRPr="000E78B2">
        <w:rPr>
          <w:sz w:val="24"/>
          <w:szCs w:val="24"/>
        </w:rPr>
        <w:t xml:space="preserve">Mevlana, Hacı Bektaş Veli, Ahi Evran,  Yunus Emre, Nasrettin Hoca gibi </w:t>
      </w:r>
      <w:r>
        <w:rPr>
          <w:sz w:val="24"/>
          <w:szCs w:val="24"/>
        </w:rPr>
        <w:t xml:space="preserve">şahsiyetler içimizden çıkmış ve dünyaca kabul edilmiş </w:t>
      </w:r>
      <w:r w:rsidRPr="000E78B2">
        <w:rPr>
          <w:sz w:val="24"/>
          <w:szCs w:val="24"/>
        </w:rPr>
        <w:t>evrensel değerler</w:t>
      </w:r>
      <w:r>
        <w:rPr>
          <w:sz w:val="24"/>
          <w:szCs w:val="24"/>
        </w:rPr>
        <w:t xml:space="preserve">dir. Bu değerlerin </w:t>
      </w:r>
      <w:r w:rsidRPr="000E78B2">
        <w:rPr>
          <w:sz w:val="24"/>
          <w:szCs w:val="24"/>
        </w:rPr>
        <w:t xml:space="preserve">sevgi, hoşgörü, iletişim, </w:t>
      </w:r>
      <w:r>
        <w:rPr>
          <w:sz w:val="24"/>
          <w:szCs w:val="24"/>
        </w:rPr>
        <w:t xml:space="preserve">cömertlik, </w:t>
      </w:r>
      <w:r w:rsidRPr="000E78B2">
        <w:rPr>
          <w:sz w:val="24"/>
          <w:szCs w:val="24"/>
        </w:rPr>
        <w:t xml:space="preserve">meslek ahlakı gibi </w:t>
      </w:r>
      <w:r>
        <w:rPr>
          <w:sz w:val="24"/>
          <w:szCs w:val="24"/>
        </w:rPr>
        <w:t xml:space="preserve">kavramlar üzerinde söyledikleri derin felsefi söylemleri bugünün gençlerine aktarmak, gençlerimizi özgüveni yüksek, </w:t>
      </w:r>
      <w:r w:rsidRPr="000E78B2">
        <w:rPr>
          <w:sz w:val="24"/>
          <w:szCs w:val="24"/>
        </w:rPr>
        <w:t xml:space="preserve">geleceğe emin adımlarla ilerleyen bireyler </w:t>
      </w:r>
      <w:r>
        <w:rPr>
          <w:sz w:val="24"/>
          <w:szCs w:val="24"/>
        </w:rPr>
        <w:t>haline getirecektir.</w:t>
      </w:r>
    </w:p>
    <w:p w:rsidR="00561D70" w:rsidRDefault="00561D70" w:rsidP="00EF0AAD">
      <w:pPr>
        <w:spacing w:after="0" w:line="240" w:lineRule="auto"/>
        <w:jc w:val="both"/>
        <w:rPr>
          <w:sz w:val="24"/>
          <w:szCs w:val="24"/>
        </w:rPr>
      </w:pPr>
    </w:p>
    <w:p w:rsidR="00561D70" w:rsidRPr="000E78B2" w:rsidRDefault="00561D70" w:rsidP="00EF0AAD">
      <w:pPr>
        <w:spacing w:after="0" w:line="240" w:lineRule="auto"/>
        <w:jc w:val="both"/>
        <w:rPr>
          <w:sz w:val="24"/>
          <w:szCs w:val="24"/>
        </w:rPr>
      </w:pPr>
    </w:p>
    <w:p w:rsidR="00561D70" w:rsidRPr="000E78B2" w:rsidRDefault="00561D70" w:rsidP="00EF0AAD">
      <w:pPr>
        <w:spacing w:after="0" w:line="240" w:lineRule="auto"/>
        <w:jc w:val="center"/>
        <w:rPr>
          <w:sz w:val="24"/>
          <w:szCs w:val="24"/>
        </w:rPr>
      </w:pPr>
      <w:r w:rsidRPr="00384600">
        <w:rPr>
          <w:noProof/>
          <w:sz w:val="24"/>
          <w:szCs w:val="24"/>
          <w:lang w:eastAsia="tr-TR"/>
        </w:rPr>
        <w:pict>
          <v:shape id="Picture 2" o:spid="_x0000_i1034" type="#_x0000_t75" alt="Yunus Emre" style="width:232.5pt;height:119.25pt;visibility:visible">
            <v:imagedata r:id="rId15" o:title="" cropbottom="-328f"/>
            <o:lock v:ext="edit" aspectratio="f"/>
          </v:shape>
        </w:pict>
      </w:r>
    </w:p>
    <w:p w:rsidR="00561D70" w:rsidRDefault="00561D70" w:rsidP="00EF0AAD">
      <w:pPr>
        <w:spacing w:after="0" w:line="240" w:lineRule="auto"/>
        <w:jc w:val="both"/>
        <w:rPr>
          <w:sz w:val="24"/>
          <w:szCs w:val="24"/>
        </w:rPr>
      </w:pPr>
    </w:p>
    <w:p w:rsidR="00561D70" w:rsidRDefault="00561D70" w:rsidP="00EF0AAD">
      <w:pPr>
        <w:spacing w:after="0" w:line="240" w:lineRule="auto"/>
        <w:jc w:val="both"/>
        <w:rPr>
          <w:sz w:val="24"/>
          <w:szCs w:val="24"/>
        </w:rPr>
      </w:pPr>
    </w:p>
    <w:p w:rsidR="00561D70" w:rsidRDefault="00561D70" w:rsidP="00EF0AAD">
      <w:pPr>
        <w:spacing w:after="0" w:line="240" w:lineRule="auto"/>
        <w:jc w:val="both"/>
        <w:rPr>
          <w:sz w:val="24"/>
          <w:szCs w:val="24"/>
        </w:rPr>
      </w:pPr>
      <w:r w:rsidRPr="000E78B2">
        <w:rPr>
          <w:sz w:val="24"/>
          <w:szCs w:val="24"/>
        </w:rPr>
        <w:t xml:space="preserve">Yunus Emre’nin </w:t>
      </w:r>
      <w:r w:rsidRPr="00551176">
        <w:rPr>
          <w:b/>
          <w:bCs/>
          <w:sz w:val="24"/>
          <w:szCs w:val="24"/>
        </w:rPr>
        <w:t>“Her kim dostu sever ise dosttan yana gitmek gerek”</w:t>
      </w:r>
      <w:r w:rsidRPr="000E78B2">
        <w:rPr>
          <w:sz w:val="24"/>
          <w:szCs w:val="24"/>
        </w:rPr>
        <w:t xml:space="preserve"> mısra</w:t>
      </w:r>
      <w:r>
        <w:rPr>
          <w:sz w:val="24"/>
          <w:szCs w:val="24"/>
        </w:rPr>
        <w:t>s</w:t>
      </w:r>
      <w:r w:rsidRPr="000E78B2">
        <w:rPr>
          <w:sz w:val="24"/>
          <w:szCs w:val="24"/>
        </w:rPr>
        <w:t xml:space="preserve">ı evrensel şahsiyetlerimize sahip çıkmamız ve onların temsil ettiği değerleri hayatımıza </w:t>
      </w:r>
      <w:r>
        <w:rPr>
          <w:sz w:val="24"/>
          <w:szCs w:val="24"/>
        </w:rPr>
        <w:t>aktarmamız</w:t>
      </w:r>
      <w:r w:rsidRPr="000E78B2">
        <w:rPr>
          <w:sz w:val="24"/>
          <w:szCs w:val="24"/>
        </w:rPr>
        <w:t xml:space="preserve"> gerektiğini en veciz şekilde anlatmakta</w:t>
      </w:r>
      <w:r>
        <w:rPr>
          <w:sz w:val="24"/>
          <w:szCs w:val="24"/>
        </w:rPr>
        <w:t>dır</w:t>
      </w:r>
      <w:r w:rsidRPr="000E78B2">
        <w:rPr>
          <w:sz w:val="24"/>
          <w:szCs w:val="24"/>
        </w:rPr>
        <w:t xml:space="preserve">.  Her gün biraz daha yitirmekten şikâyet ettiğimiz sevgi ve hoşgörüyü Yunus Emre’yle </w:t>
      </w:r>
      <w:r>
        <w:rPr>
          <w:sz w:val="24"/>
          <w:szCs w:val="24"/>
        </w:rPr>
        <w:t>hayatı</w:t>
      </w:r>
      <w:r w:rsidRPr="000E78B2">
        <w:rPr>
          <w:sz w:val="24"/>
          <w:szCs w:val="24"/>
        </w:rPr>
        <w:t xml:space="preserve">mıza katabilir, gençlerimize ve çocuklarımıza </w:t>
      </w:r>
      <w:r>
        <w:rPr>
          <w:sz w:val="24"/>
          <w:szCs w:val="24"/>
        </w:rPr>
        <w:t xml:space="preserve">bu değerleri birer </w:t>
      </w:r>
      <w:r w:rsidRPr="000E78B2">
        <w:rPr>
          <w:sz w:val="24"/>
          <w:szCs w:val="24"/>
        </w:rPr>
        <w:t>hayat kılavuz</w:t>
      </w:r>
      <w:r>
        <w:rPr>
          <w:sz w:val="24"/>
          <w:szCs w:val="24"/>
        </w:rPr>
        <w:t>u</w:t>
      </w:r>
      <w:r w:rsidRPr="000E78B2">
        <w:rPr>
          <w:sz w:val="24"/>
          <w:szCs w:val="24"/>
        </w:rPr>
        <w:t xml:space="preserve"> olarak </w:t>
      </w:r>
      <w:r>
        <w:rPr>
          <w:sz w:val="24"/>
          <w:szCs w:val="24"/>
        </w:rPr>
        <w:t>öğretebiliriz.</w:t>
      </w:r>
    </w:p>
    <w:p w:rsidR="00561D70" w:rsidRDefault="00561D70" w:rsidP="00EF0AAD">
      <w:pPr>
        <w:spacing w:after="0" w:line="240" w:lineRule="auto"/>
        <w:jc w:val="both"/>
        <w:rPr>
          <w:sz w:val="24"/>
          <w:szCs w:val="24"/>
        </w:rPr>
      </w:pPr>
      <w:r w:rsidRPr="000E78B2">
        <w:rPr>
          <w:sz w:val="24"/>
          <w:szCs w:val="24"/>
        </w:rPr>
        <w:t>Nasrettin Hoca</w:t>
      </w:r>
      <w:r>
        <w:rPr>
          <w:sz w:val="24"/>
          <w:szCs w:val="24"/>
        </w:rPr>
        <w:t>’</w:t>
      </w:r>
      <w:r w:rsidRPr="000E78B2">
        <w:rPr>
          <w:sz w:val="24"/>
          <w:szCs w:val="24"/>
        </w:rPr>
        <w:t>mızın iletişim yöntemlerini</w:t>
      </w:r>
      <w:r>
        <w:rPr>
          <w:sz w:val="24"/>
          <w:szCs w:val="24"/>
        </w:rPr>
        <w:t xml:space="preserve"> kullanarak, </w:t>
      </w:r>
      <w:r w:rsidRPr="000E78B2">
        <w:rPr>
          <w:sz w:val="24"/>
          <w:szCs w:val="24"/>
        </w:rPr>
        <w:t xml:space="preserve">yozlaşmasından şikâyet ettiğimiz Türkçemizi </w:t>
      </w:r>
      <w:r>
        <w:rPr>
          <w:sz w:val="24"/>
          <w:szCs w:val="24"/>
        </w:rPr>
        <w:t xml:space="preserve">daha </w:t>
      </w:r>
      <w:r w:rsidRPr="000E78B2">
        <w:rPr>
          <w:sz w:val="24"/>
          <w:szCs w:val="24"/>
        </w:rPr>
        <w:t>etkin</w:t>
      </w:r>
      <w:r>
        <w:rPr>
          <w:sz w:val="24"/>
          <w:szCs w:val="24"/>
        </w:rPr>
        <w:t>, zarif, nükteli hale getirebiliriz.</w:t>
      </w:r>
    </w:p>
    <w:p w:rsidR="00561D70" w:rsidRPr="000E78B2" w:rsidRDefault="00561D70" w:rsidP="00EF0AAD">
      <w:pPr>
        <w:spacing w:after="0" w:line="240" w:lineRule="auto"/>
        <w:jc w:val="both"/>
        <w:rPr>
          <w:sz w:val="24"/>
          <w:szCs w:val="24"/>
        </w:rPr>
      </w:pPr>
      <w:r w:rsidRPr="000E78B2">
        <w:rPr>
          <w:sz w:val="24"/>
          <w:szCs w:val="24"/>
        </w:rPr>
        <w:t xml:space="preserve"> </w:t>
      </w:r>
    </w:p>
    <w:p w:rsidR="00561D70" w:rsidRDefault="00561D70" w:rsidP="00EF0AAD">
      <w:pPr>
        <w:spacing w:after="0" w:line="240" w:lineRule="auto"/>
        <w:jc w:val="both"/>
        <w:rPr>
          <w:sz w:val="24"/>
          <w:szCs w:val="24"/>
        </w:rPr>
      </w:pPr>
      <w:r w:rsidRPr="00F20D02">
        <w:rPr>
          <w:b/>
          <w:bCs/>
          <w:sz w:val="24"/>
          <w:szCs w:val="24"/>
        </w:rPr>
        <w:t>“Sözüm ay gün için değil sevenlere bir söz yeter</w:t>
      </w:r>
      <w:r>
        <w:rPr>
          <w:b/>
          <w:bCs/>
          <w:sz w:val="24"/>
          <w:szCs w:val="24"/>
        </w:rPr>
        <w:t>/</w:t>
      </w:r>
      <w:r w:rsidRPr="00F20D02">
        <w:rPr>
          <w:b/>
          <w:bCs/>
          <w:sz w:val="24"/>
          <w:szCs w:val="24"/>
        </w:rPr>
        <w:t xml:space="preserve"> Sevdiğim söylemez isem sevmek derdi beni boğar”</w:t>
      </w:r>
      <w:r>
        <w:rPr>
          <w:b/>
          <w:bCs/>
          <w:sz w:val="24"/>
          <w:szCs w:val="24"/>
        </w:rPr>
        <w:t xml:space="preserve"> </w:t>
      </w:r>
      <w:r w:rsidRPr="000E78B2">
        <w:rPr>
          <w:sz w:val="24"/>
          <w:szCs w:val="24"/>
        </w:rPr>
        <w:t>diyen Koca Yunus, sevginin söylenmesiyl</w:t>
      </w:r>
      <w:r>
        <w:rPr>
          <w:sz w:val="24"/>
          <w:szCs w:val="24"/>
        </w:rPr>
        <w:t>e bir anlam kazanacağını belirte</w:t>
      </w:r>
      <w:r w:rsidRPr="000E78B2">
        <w:rPr>
          <w:sz w:val="24"/>
          <w:szCs w:val="24"/>
        </w:rPr>
        <w:t>r</w:t>
      </w:r>
      <w:r>
        <w:rPr>
          <w:sz w:val="24"/>
          <w:szCs w:val="24"/>
        </w:rPr>
        <w:t>ek,</w:t>
      </w:r>
      <w:r w:rsidRPr="000E78B2">
        <w:rPr>
          <w:sz w:val="24"/>
          <w:szCs w:val="24"/>
        </w:rPr>
        <w:t xml:space="preserve"> birbirine sevgi ve muhabbetini esirgeyen çağımız insanına mutluluk reçetesi de sunuyor.</w:t>
      </w:r>
    </w:p>
    <w:p w:rsidR="00561D70" w:rsidRPr="00F20D02" w:rsidRDefault="00561D70" w:rsidP="00EF0AAD">
      <w:pPr>
        <w:spacing w:after="0" w:line="240" w:lineRule="auto"/>
        <w:jc w:val="both"/>
        <w:rPr>
          <w:sz w:val="24"/>
          <w:szCs w:val="24"/>
        </w:rPr>
      </w:pPr>
    </w:p>
    <w:p w:rsidR="00561D70" w:rsidRPr="00262F12" w:rsidRDefault="00561D70" w:rsidP="00EF0AAD">
      <w:pPr>
        <w:spacing w:after="0" w:line="240" w:lineRule="auto"/>
        <w:jc w:val="both"/>
        <w:rPr>
          <w:b/>
          <w:bCs/>
          <w:sz w:val="28"/>
          <w:szCs w:val="28"/>
        </w:rPr>
      </w:pPr>
      <w:r w:rsidRPr="00262F12">
        <w:rPr>
          <w:b/>
          <w:bCs/>
          <w:sz w:val="28"/>
          <w:szCs w:val="28"/>
        </w:rPr>
        <w:t>“Bir Gönül Projesi” geçmiş ten günümüze maddi ihtiyaçların sürekli değiştiği ancak ruhumuzun ihtiyacı olan sevgi, saygı ve muhabbetin hiç değişmediği gerçeğinden doğmuştur.</w:t>
      </w:r>
    </w:p>
    <w:p w:rsidR="00561D70" w:rsidRDefault="00561D70" w:rsidP="00EF0AAD">
      <w:pPr>
        <w:spacing w:after="0" w:line="240" w:lineRule="auto"/>
        <w:jc w:val="both"/>
        <w:rPr>
          <w:b/>
          <w:bCs/>
          <w:sz w:val="24"/>
          <w:szCs w:val="24"/>
        </w:rPr>
      </w:pPr>
      <w:bookmarkStart w:id="0" w:name="_GoBack"/>
      <w:bookmarkEnd w:id="0"/>
      <w:r>
        <w:rPr>
          <w:noProof/>
          <w:lang w:eastAsia="tr-TR"/>
        </w:rPr>
        <w:pict>
          <v:shape id="Resim 6" o:spid="_x0000_s1027" type="#_x0000_t75" style="position:absolute;left:0;text-align:left;margin-left:32.7pt;margin-top:6.1pt;width:35.45pt;height:36.4pt;z-index:-251657216;visibility:visible" wrapcoords="-460 0 -460 21159 21600 21159 21600 0 -460 0">
            <v:imagedata r:id="rId16" o:title=""/>
            <w10:wrap type="tight"/>
          </v:shape>
        </w:pict>
      </w:r>
      <w:r>
        <w:rPr>
          <w:noProof/>
          <w:lang w:eastAsia="tr-TR"/>
        </w:rPr>
        <w:pict>
          <v:shape id="Resim 8" o:spid="_x0000_s1028" type="#_x0000_t75" style="position:absolute;left:0;text-align:left;margin-left:95.2pt;margin-top:6.45pt;width:35.45pt;height:36.4pt;z-index:-251656192;visibility:visible" wrapcoords="-460 0 -460 21159 21600 21159 21600 0 -460 0">
            <v:imagedata r:id="rId16" o:title=""/>
            <w10:wrap type="tight"/>
          </v:shape>
        </w:pict>
      </w:r>
    </w:p>
    <w:p w:rsidR="00561D70" w:rsidRDefault="00561D70" w:rsidP="00EF0AAD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561D70" w:rsidRDefault="00561D70" w:rsidP="00E97F63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tr-TR"/>
        </w:rPr>
        <w:pict>
          <v:shape id="Picture 4" o:spid="_x0000_s1029" type="#_x0000_t75" alt="https://encrypted-tbn3.gstatic.com/images?q=tbn:ANd9GcSqgF--ELPVMkTXtTEGhE57mPlX6A4boWTeAnp0wZGoVCW3TooFUg" style="position:absolute;left:0;text-align:left;margin-left:188.75pt;margin-top:12.75pt;width:73.65pt;height:254.2pt;z-index:-251661312;visibility:visible" wrapcoords="-220 0 -220 21536 21600 21536 21600 0 -220 0">
            <v:imagedata r:id="rId17" o:title=""/>
            <w10:wrap type="tight"/>
          </v:shape>
        </w:pict>
      </w:r>
      <w:r w:rsidRPr="00F35FB2">
        <w:rPr>
          <w:sz w:val="24"/>
          <w:szCs w:val="24"/>
        </w:rPr>
        <w:t>Bu proje</w:t>
      </w:r>
      <w:r>
        <w:rPr>
          <w:sz w:val="24"/>
          <w:szCs w:val="24"/>
        </w:rPr>
        <w:t xml:space="preserve"> ile</w:t>
      </w:r>
      <w:r w:rsidRPr="00F35FB2">
        <w:rPr>
          <w:sz w:val="24"/>
          <w:szCs w:val="24"/>
        </w:rPr>
        <w:t xml:space="preserve"> sevgi ve hoşgörü</w:t>
      </w:r>
      <w:r>
        <w:rPr>
          <w:sz w:val="24"/>
          <w:szCs w:val="24"/>
        </w:rPr>
        <w:t xml:space="preserve">yü </w:t>
      </w:r>
      <w:r w:rsidRPr="00F35FB2">
        <w:rPr>
          <w:sz w:val="24"/>
          <w:szCs w:val="24"/>
        </w:rPr>
        <w:t>içselleştir</w:t>
      </w:r>
      <w:r>
        <w:rPr>
          <w:sz w:val="24"/>
          <w:szCs w:val="24"/>
        </w:rPr>
        <w:t>ip hayatına aktarmış,</w:t>
      </w:r>
      <w:r w:rsidRPr="00F35FB2">
        <w:rPr>
          <w:sz w:val="24"/>
          <w:szCs w:val="24"/>
        </w:rPr>
        <w:t xml:space="preserve"> insanlarla sağlıklı iletişim kurabilen</w:t>
      </w:r>
      <w:r>
        <w:rPr>
          <w:sz w:val="24"/>
          <w:szCs w:val="24"/>
        </w:rPr>
        <w:t xml:space="preserve">, </w:t>
      </w:r>
      <w:r w:rsidRPr="00F35FB2">
        <w:rPr>
          <w:sz w:val="24"/>
          <w:szCs w:val="24"/>
        </w:rPr>
        <w:t>duygularını etkin bir şekilde sözlü ve yazılı</w:t>
      </w:r>
      <w:r>
        <w:rPr>
          <w:sz w:val="24"/>
          <w:szCs w:val="24"/>
        </w:rPr>
        <w:t xml:space="preserve"> olarak</w:t>
      </w:r>
      <w:r w:rsidRPr="00F35FB2">
        <w:rPr>
          <w:sz w:val="24"/>
          <w:szCs w:val="24"/>
        </w:rPr>
        <w:t xml:space="preserve"> ifade edebilen bireyler</w:t>
      </w:r>
      <w:r>
        <w:rPr>
          <w:sz w:val="24"/>
          <w:szCs w:val="24"/>
        </w:rPr>
        <w:t xml:space="preserve"> yetiştirmeyi amaçlıyoruz.</w:t>
      </w:r>
    </w:p>
    <w:p w:rsidR="00561D70" w:rsidRDefault="00561D70" w:rsidP="00E97F63">
      <w:pPr>
        <w:spacing w:after="0" w:line="240" w:lineRule="auto"/>
        <w:jc w:val="both"/>
        <w:rPr>
          <w:sz w:val="24"/>
          <w:szCs w:val="24"/>
        </w:rPr>
      </w:pPr>
    </w:p>
    <w:p w:rsidR="00561D70" w:rsidRDefault="00561D70" w:rsidP="00EF0AA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tr-TR"/>
        </w:rPr>
        <w:pict>
          <v:shape id="Resim 1" o:spid="_x0000_s1030" type="#_x0000_t75" style="position:absolute;left:0;text-align:left;margin-left:271.6pt;margin-top:118.35pt;width:250.55pt;height:38.9pt;z-index:-251659264;visibility:visible;mso-wrap-distance-right:9.17pt;mso-wrap-distance-bottom:.42pt" wrapcoords="65 0 0 831 0 21185 21600 21185 21600 831 21471 0 65 0">
            <v:imagedata r:id="rId9" o:title=""/>
            <o:lock v:ext="edit" aspectratio="f"/>
            <w10:wrap type="tight"/>
          </v:shape>
        </w:pict>
      </w:r>
      <w:r>
        <w:rPr>
          <w:sz w:val="24"/>
          <w:szCs w:val="24"/>
        </w:rPr>
        <w:t>Gençlerimize h</w:t>
      </w:r>
      <w:r w:rsidRPr="00F35FB2">
        <w:rPr>
          <w:sz w:val="24"/>
          <w:szCs w:val="24"/>
        </w:rPr>
        <w:t>angi mesleği icra ederse etsin, hangi gelir seviyesinde bulunursa bulunsun, hangi sosyal çevrede yaşarsa yaşasın mutlu ve başarılı ola</w:t>
      </w:r>
      <w:r>
        <w:rPr>
          <w:sz w:val="24"/>
          <w:szCs w:val="24"/>
        </w:rPr>
        <w:t>bile</w:t>
      </w:r>
      <w:r w:rsidRPr="00F35FB2">
        <w:rPr>
          <w:sz w:val="24"/>
          <w:szCs w:val="24"/>
        </w:rPr>
        <w:t>c</w:t>
      </w:r>
      <w:r>
        <w:rPr>
          <w:sz w:val="24"/>
          <w:szCs w:val="24"/>
        </w:rPr>
        <w:t>ekleri</w:t>
      </w:r>
      <w:r w:rsidRPr="00F35FB2">
        <w:rPr>
          <w:sz w:val="24"/>
          <w:szCs w:val="24"/>
        </w:rPr>
        <w:t xml:space="preserve"> gerçeğini hissettirmek</w:t>
      </w:r>
      <w:r>
        <w:rPr>
          <w:sz w:val="24"/>
          <w:szCs w:val="24"/>
        </w:rPr>
        <w:t xml:space="preserve"> gayesini taşıyoruz. Bunu da</w:t>
      </w:r>
      <w:r w:rsidRPr="000E78B2">
        <w:rPr>
          <w:sz w:val="24"/>
          <w:szCs w:val="24"/>
        </w:rPr>
        <w:t xml:space="preserve"> Yunus Emre</w:t>
      </w:r>
      <w:r>
        <w:rPr>
          <w:sz w:val="24"/>
          <w:szCs w:val="24"/>
        </w:rPr>
        <w:t xml:space="preserve"> ve </w:t>
      </w:r>
      <w:r w:rsidRPr="000E78B2">
        <w:rPr>
          <w:sz w:val="24"/>
          <w:szCs w:val="24"/>
        </w:rPr>
        <w:t>Nasrettin Hoca gibi evrensel değer</w:t>
      </w:r>
      <w:r>
        <w:rPr>
          <w:sz w:val="24"/>
          <w:szCs w:val="24"/>
        </w:rPr>
        <w:t>leri</w:t>
      </w:r>
      <w:r w:rsidRPr="000E78B2">
        <w:rPr>
          <w:sz w:val="24"/>
          <w:szCs w:val="24"/>
        </w:rPr>
        <w:t xml:space="preserve"> rol model</w:t>
      </w:r>
      <w:r>
        <w:rPr>
          <w:sz w:val="24"/>
          <w:szCs w:val="24"/>
        </w:rPr>
        <w:t xml:space="preserve"> yöntemiyle </w:t>
      </w:r>
      <w:r w:rsidRPr="000E78B2">
        <w:rPr>
          <w:sz w:val="24"/>
          <w:szCs w:val="24"/>
        </w:rPr>
        <w:t>katılımcılara</w:t>
      </w:r>
      <w:r>
        <w:rPr>
          <w:sz w:val="24"/>
          <w:szCs w:val="24"/>
        </w:rPr>
        <w:t xml:space="preserve"> aktarmayı planlıyoruz</w:t>
      </w:r>
      <w:r w:rsidRPr="000E78B2">
        <w:rPr>
          <w:sz w:val="24"/>
          <w:szCs w:val="24"/>
        </w:rPr>
        <w:t>.</w:t>
      </w:r>
    </w:p>
    <w:p w:rsidR="00561D70" w:rsidRDefault="00561D70" w:rsidP="00EF0AAD">
      <w:pPr>
        <w:spacing w:after="0" w:line="240" w:lineRule="auto"/>
        <w:jc w:val="both"/>
        <w:rPr>
          <w:sz w:val="24"/>
          <w:szCs w:val="24"/>
        </w:rPr>
      </w:pPr>
    </w:p>
    <w:p w:rsidR="00561D70" w:rsidRPr="00F20D02" w:rsidRDefault="00561D70" w:rsidP="00EF0AA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tr-TR"/>
        </w:rPr>
        <w:pict>
          <v:shape id="Resim 21" o:spid="_x0000_s1031" type="#_x0000_t75" style="position:absolute;left:0;text-align:left;margin-left:33.55pt;margin-top:7.85pt;width:180.4pt;height:190.9pt;z-index:-251660288;visibility:visible" wrapcoords="-90 0 -90 21431 21600 21431 21600 0 -90 0">
            <v:imagedata r:id="rId18" o:title=""/>
            <w10:wrap type="tight"/>
          </v:shape>
        </w:pict>
      </w:r>
    </w:p>
    <w:p w:rsidR="00561D70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561D70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561D70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561D70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561D70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561D70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561D70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561D70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561D70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561D70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561D70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561D70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561D70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561D70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561D70" w:rsidRPr="00DC4E28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  <w:r w:rsidRPr="00DC4E28">
        <w:rPr>
          <w:b/>
          <w:bCs/>
          <w:sz w:val="24"/>
          <w:szCs w:val="24"/>
        </w:rPr>
        <w:t>Keleci bilen kişinin yüzünü ağ ede bir söz</w:t>
      </w:r>
    </w:p>
    <w:p w:rsidR="00561D70" w:rsidRPr="00DC4E28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  <w:r w:rsidRPr="00DC4E28">
        <w:rPr>
          <w:b/>
          <w:bCs/>
          <w:sz w:val="24"/>
          <w:szCs w:val="24"/>
        </w:rPr>
        <w:t>Sözü pişirip diyenin işini sağ ede bir söz</w:t>
      </w:r>
    </w:p>
    <w:p w:rsidR="00561D70" w:rsidRDefault="00561D70" w:rsidP="00DC4E28">
      <w:pPr>
        <w:spacing w:after="0" w:line="240" w:lineRule="auto"/>
        <w:jc w:val="both"/>
        <w:rPr>
          <w:b/>
          <w:bCs/>
          <w:sz w:val="12"/>
          <w:szCs w:val="12"/>
        </w:rPr>
      </w:pPr>
      <w:r>
        <w:rPr>
          <w:noProof/>
          <w:lang w:eastAsia="tr-TR"/>
        </w:rPr>
        <w:pict>
          <v:shape id="Resim 9" o:spid="_x0000_s1032" type="#_x0000_t75" style="position:absolute;left:0;text-align:left;margin-left:-127.05pt;margin-top:3.75pt;width:35.45pt;height:36.4pt;z-index:-251655168;visibility:visible" wrapcoords="-460 0 -460 21159 21600 21159 21600 0 -460 0">
            <v:imagedata r:id="rId16" o:title=""/>
            <w10:wrap type="tight"/>
          </v:shape>
        </w:pict>
      </w:r>
    </w:p>
    <w:p w:rsidR="00561D70" w:rsidRPr="00DC4E28" w:rsidRDefault="00561D70" w:rsidP="00DC4E28">
      <w:pPr>
        <w:spacing w:after="0" w:line="240" w:lineRule="auto"/>
        <w:jc w:val="both"/>
        <w:rPr>
          <w:b/>
          <w:bCs/>
          <w:sz w:val="12"/>
          <w:szCs w:val="12"/>
        </w:rPr>
      </w:pPr>
    </w:p>
    <w:p w:rsidR="00561D70" w:rsidRPr="00DC4E28" w:rsidRDefault="00561D70" w:rsidP="00DC4E28">
      <w:pPr>
        <w:spacing w:after="0" w:line="240" w:lineRule="auto"/>
        <w:jc w:val="both"/>
        <w:rPr>
          <w:sz w:val="24"/>
          <w:szCs w:val="24"/>
        </w:rPr>
      </w:pPr>
      <w:r w:rsidRPr="00DC4E28">
        <w:rPr>
          <w:sz w:val="24"/>
          <w:szCs w:val="24"/>
        </w:rPr>
        <w:t>Söz ola kese savaşı söz ola bitire başı</w:t>
      </w:r>
    </w:p>
    <w:p w:rsidR="00561D70" w:rsidRPr="00DC4E28" w:rsidRDefault="00561D70" w:rsidP="00DC4E2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Söz ola ağu</w:t>
      </w:r>
      <w:r w:rsidRPr="00DC4E28">
        <w:rPr>
          <w:sz w:val="24"/>
          <w:szCs w:val="24"/>
        </w:rPr>
        <w:t>l</w:t>
      </w:r>
      <w:r>
        <w:rPr>
          <w:sz w:val="24"/>
          <w:szCs w:val="24"/>
        </w:rPr>
        <w:t>u</w:t>
      </w:r>
      <w:r w:rsidRPr="00DC4E28">
        <w:rPr>
          <w:sz w:val="24"/>
          <w:szCs w:val="24"/>
        </w:rPr>
        <w:t xml:space="preserve"> aşı bal ile yağ ede bir söz</w:t>
      </w:r>
    </w:p>
    <w:p w:rsidR="00561D70" w:rsidRDefault="00561D70" w:rsidP="00DC4E28">
      <w:pPr>
        <w:spacing w:after="0" w:line="240" w:lineRule="auto"/>
        <w:jc w:val="both"/>
        <w:rPr>
          <w:sz w:val="12"/>
          <w:szCs w:val="12"/>
        </w:rPr>
      </w:pPr>
    </w:p>
    <w:p w:rsidR="00561D70" w:rsidRPr="00DC4E28" w:rsidRDefault="00561D70" w:rsidP="00DC4E28">
      <w:pPr>
        <w:spacing w:after="0" w:line="240" w:lineRule="auto"/>
        <w:jc w:val="both"/>
        <w:rPr>
          <w:sz w:val="12"/>
          <w:szCs w:val="12"/>
        </w:rPr>
      </w:pPr>
    </w:p>
    <w:p w:rsidR="00561D70" w:rsidRPr="00DC4E28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  <w:r w:rsidRPr="00DC4E28">
        <w:rPr>
          <w:b/>
          <w:bCs/>
          <w:sz w:val="24"/>
          <w:szCs w:val="24"/>
        </w:rPr>
        <w:t>Yunus Emre der hoca</w:t>
      </w:r>
      <w:r>
        <w:rPr>
          <w:b/>
          <w:bCs/>
          <w:sz w:val="24"/>
          <w:szCs w:val="24"/>
        </w:rPr>
        <w:t xml:space="preserve"> g</w:t>
      </w:r>
      <w:r w:rsidRPr="00DC4E28">
        <w:rPr>
          <w:b/>
          <w:bCs/>
          <w:sz w:val="24"/>
          <w:szCs w:val="24"/>
        </w:rPr>
        <w:t>erekse var bin hacca</w:t>
      </w:r>
    </w:p>
    <w:p w:rsidR="00561D70" w:rsidRPr="00DC4E28" w:rsidRDefault="00561D70" w:rsidP="00DC4E28">
      <w:pPr>
        <w:spacing w:after="0" w:line="240" w:lineRule="auto"/>
        <w:jc w:val="both"/>
        <w:rPr>
          <w:b/>
          <w:bCs/>
          <w:sz w:val="24"/>
          <w:szCs w:val="24"/>
        </w:rPr>
      </w:pPr>
      <w:r w:rsidRPr="00DC4E28">
        <w:rPr>
          <w:b/>
          <w:bCs/>
          <w:sz w:val="24"/>
          <w:szCs w:val="24"/>
        </w:rPr>
        <w:t xml:space="preserve">Hepsinden </w:t>
      </w:r>
      <w:r>
        <w:rPr>
          <w:b/>
          <w:bCs/>
          <w:sz w:val="24"/>
          <w:szCs w:val="24"/>
        </w:rPr>
        <w:t>i</w:t>
      </w:r>
      <w:r w:rsidRPr="00DC4E28">
        <w:rPr>
          <w:b/>
          <w:bCs/>
          <w:sz w:val="24"/>
          <w:szCs w:val="24"/>
        </w:rPr>
        <w:t>yice</w:t>
      </w:r>
      <w:r>
        <w:rPr>
          <w:b/>
          <w:bCs/>
          <w:sz w:val="24"/>
          <w:szCs w:val="24"/>
        </w:rPr>
        <w:t xml:space="preserve"> b</w:t>
      </w:r>
      <w:r w:rsidRPr="00DC4E28">
        <w:rPr>
          <w:b/>
          <w:bCs/>
          <w:sz w:val="24"/>
          <w:szCs w:val="24"/>
        </w:rPr>
        <w:t>ir gönüle girmektir</w:t>
      </w:r>
    </w:p>
    <w:p w:rsidR="00561D70" w:rsidRDefault="00561D70" w:rsidP="00DC4E28">
      <w:pPr>
        <w:spacing w:after="0" w:line="240" w:lineRule="auto"/>
        <w:jc w:val="both"/>
        <w:rPr>
          <w:sz w:val="12"/>
          <w:szCs w:val="12"/>
        </w:rPr>
      </w:pPr>
    </w:p>
    <w:p w:rsidR="00561D70" w:rsidRPr="00DC4E28" w:rsidRDefault="00561D70" w:rsidP="00DC4E28">
      <w:pPr>
        <w:spacing w:after="0" w:line="240" w:lineRule="auto"/>
        <w:jc w:val="both"/>
        <w:rPr>
          <w:sz w:val="12"/>
          <w:szCs w:val="12"/>
        </w:rPr>
      </w:pPr>
    </w:p>
    <w:p w:rsidR="00561D70" w:rsidRPr="00DC4E28" w:rsidRDefault="00561D70" w:rsidP="00EF0AAD">
      <w:pPr>
        <w:spacing w:after="0" w:line="240" w:lineRule="auto"/>
        <w:jc w:val="both"/>
        <w:rPr>
          <w:sz w:val="24"/>
          <w:szCs w:val="24"/>
        </w:rPr>
      </w:pPr>
      <w:r w:rsidRPr="00DC4E28">
        <w:rPr>
          <w:sz w:val="24"/>
          <w:szCs w:val="24"/>
        </w:rPr>
        <w:t>Gelin tanışık edelim, işin kolayın tutalım</w:t>
      </w:r>
    </w:p>
    <w:p w:rsidR="00561D70" w:rsidRPr="00DC4E28" w:rsidRDefault="00561D70" w:rsidP="00EF0AAD">
      <w:pPr>
        <w:spacing w:after="0" w:line="240" w:lineRule="auto"/>
        <w:jc w:val="both"/>
        <w:rPr>
          <w:sz w:val="24"/>
          <w:szCs w:val="24"/>
        </w:rPr>
      </w:pPr>
      <w:r w:rsidRPr="00DC4E28">
        <w:rPr>
          <w:sz w:val="24"/>
          <w:szCs w:val="24"/>
        </w:rPr>
        <w:t xml:space="preserve">Sevelim, sevilelim </w:t>
      </w:r>
      <w:r>
        <w:rPr>
          <w:sz w:val="24"/>
          <w:szCs w:val="24"/>
        </w:rPr>
        <w:t>d</w:t>
      </w:r>
      <w:r w:rsidRPr="00DC4E28">
        <w:rPr>
          <w:sz w:val="24"/>
          <w:szCs w:val="24"/>
        </w:rPr>
        <w:t>ünya kimseye kalmaz</w:t>
      </w:r>
    </w:p>
    <w:p w:rsidR="00561D70" w:rsidRPr="00DC4E28" w:rsidRDefault="00561D70" w:rsidP="00EF0AAD">
      <w:pPr>
        <w:spacing w:after="0" w:line="240" w:lineRule="auto"/>
        <w:jc w:val="both"/>
        <w:rPr>
          <w:sz w:val="12"/>
          <w:szCs w:val="12"/>
        </w:rPr>
      </w:pPr>
    </w:p>
    <w:p w:rsidR="00561D70" w:rsidRPr="00DC4E28" w:rsidRDefault="00561D70" w:rsidP="00DC4E28">
      <w:pPr>
        <w:spacing w:after="0" w:line="240" w:lineRule="auto"/>
        <w:rPr>
          <w:b/>
          <w:bCs/>
          <w:sz w:val="24"/>
          <w:szCs w:val="24"/>
        </w:rPr>
      </w:pPr>
      <w:r w:rsidRPr="00DC4E28">
        <w:rPr>
          <w:b/>
          <w:bCs/>
          <w:sz w:val="24"/>
          <w:szCs w:val="24"/>
        </w:rPr>
        <w:t>Çalış, kazan,</w:t>
      </w:r>
      <w:r>
        <w:rPr>
          <w:b/>
          <w:bCs/>
          <w:sz w:val="24"/>
          <w:szCs w:val="24"/>
        </w:rPr>
        <w:t xml:space="preserve"> ye yedir, bir gönül ele getir</w:t>
      </w:r>
    </w:p>
    <w:p w:rsidR="00561D70" w:rsidRDefault="00561D70" w:rsidP="00DC4E28">
      <w:pPr>
        <w:spacing w:after="0" w:line="240" w:lineRule="auto"/>
        <w:rPr>
          <w:b/>
          <w:bCs/>
          <w:sz w:val="24"/>
          <w:szCs w:val="24"/>
        </w:rPr>
      </w:pPr>
      <w:r w:rsidRPr="00DC4E28">
        <w:rPr>
          <w:b/>
          <w:bCs/>
          <w:sz w:val="24"/>
          <w:szCs w:val="24"/>
        </w:rPr>
        <w:t>Yüz Kâbe’den</w:t>
      </w:r>
      <w:r>
        <w:rPr>
          <w:b/>
          <w:bCs/>
          <w:sz w:val="24"/>
          <w:szCs w:val="24"/>
        </w:rPr>
        <w:t xml:space="preserve"> yigrektir </w:t>
      </w:r>
      <w:r w:rsidRPr="00DC4E28">
        <w:rPr>
          <w:b/>
          <w:bCs/>
          <w:sz w:val="24"/>
          <w:szCs w:val="24"/>
        </w:rPr>
        <w:t>bir gönül ziyareti</w:t>
      </w:r>
    </w:p>
    <w:p w:rsidR="00561D70" w:rsidRDefault="00561D70" w:rsidP="00DC4E28">
      <w:pPr>
        <w:spacing w:after="0" w:line="240" w:lineRule="auto"/>
        <w:rPr>
          <w:sz w:val="24"/>
          <w:szCs w:val="24"/>
        </w:rPr>
      </w:pPr>
      <w:r>
        <w:rPr>
          <w:noProof/>
          <w:lang w:eastAsia="tr-TR"/>
        </w:rPr>
        <w:pict>
          <v:shape id="Resim 5" o:spid="_x0000_s1033" type="#_x0000_t75" style="position:absolute;margin-left:102.85pt;margin-top:3.35pt;width:75.55pt;height:79.45pt;z-index:-251658240;visibility:visible" wrapcoords="-214 0 -214 21396 21600 21396 21600 0 -214 0">
            <v:imagedata r:id="rId19" o:title=""/>
            <w10:wrap type="tight"/>
          </v:shape>
        </w:pict>
      </w:r>
    </w:p>
    <w:p w:rsidR="00561D70" w:rsidRDefault="00561D70" w:rsidP="00DC4E28">
      <w:pPr>
        <w:spacing w:after="0" w:line="240" w:lineRule="auto"/>
        <w:rPr>
          <w:b/>
          <w:bCs/>
          <w:sz w:val="24"/>
          <w:szCs w:val="24"/>
        </w:rPr>
      </w:pPr>
      <w:r w:rsidRPr="00262F12">
        <w:rPr>
          <w:b/>
          <w:bCs/>
          <w:sz w:val="24"/>
          <w:szCs w:val="24"/>
        </w:rPr>
        <w:t>Yunus Emre</w:t>
      </w:r>
    </w:p>
    <w:p w:rsidR="00561D70" w:rsidRPr="00262F12" w:rsidRDefault="00561D70" w:rsidP="00DC4E28">
      <w:pPr>
        <w:spacing w:after="0" w:line="240" w:lineRule="auto"/>
        <w:rPr>
          <w:b/>
          <w:bCs/>
          <w:sz w:val="24"/>
          <w:szCs w:val="24"/>
        </w:rPr>
      </w:pPr>
      <w:r w:rsidRPr="00262F12">
        <w:rPr>
          <w:b/>
          <w:bCs/>
          <w:sz w:val="24"/>
          <w:szCs w:val="24"/>
        </w:rPr>
        <w:br/>
      </w:r>
    </w:p>
    <w:sectPr w:rsidR="00561D70" w:rsidRPr="00262F12" w:rsidSect="00BE160D">
      <w:pgSz w:w="16838" w:h="11906" w:orient="landscape"/>
      <w:pgMar w:top="284" w:right="289" w:bottom="284" w:left="284" w:header="709" w:footer="709" w:gutter="0"/>
      <w:cols w:num="3" w:sep="1" w:space="62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D70" w:rsidRDefault="00561D70" w:rsidP="009C295B">
      <w:pPr>
        <w:spacing w:after="0" w:line="240" w:lineRule="auto"/>
      </w:pPr>
      <w:r>
        <w:separator/>
      </w:r>
    </w:p>
  </w:endnote>
  <w:endnote w:type="continuationSeparator" w:id="1">
    <w:p w:rsidR="00561D70" w:rsidRDefault="00561D70" w:rsidP="009C2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D70" w:rsidRDefault="00561D70" w:rsidP="009C295B">
      <w:pPr>
        <w:spacing w:after="0" w:line="240" w:lineRule="auto"/>
      </w:pPr>
      <w:r>
        <w:separator/>
      </w:r>
    </w:p>
  </w:footnote>
  <w:footnote w:type="continuationSeparator" w:id="1">
    <w:p w:rsidR="00561D70" w:rsidRDefault="00561D70" w:rsidP="009C29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192B"/>
    <w:rsid w:val="00006C10"/>
    <w:rsid w:val="00060D4F"/>
    <w:rsid w:val="00074D54"/>
    <w:rsid w:val="00093CA5"/>
    <w:rsid w:val="00096E5A"/>
    <w:rsid w:val="000E4B23"/>
    <w:rsid w:val="000E50FE"/>
    <w:rsid w:val="000E78B2"/>
    <w:rsid w:val="00137421"/>
    <w:rsid w:val="001A08BE"/>
    <w:rsid w:val="001A4E99"/>
    <w:rsid w:val="001B04F4"/>
    <w:rsid w:val="00262F12"/>
    <w:rsid w:val="00267D42"/>
    <w:rsid w:val="002C15B8"/>
    <w:rsid w:val="002C3AD0"/>
    <w:rsid w:val="002F0D0B"/>
    <w:rsid w:val="003059BE"/>
    <w:rsid w:val="00305B65"/>
    <w:rsid w:val="00306B08"/>
    <w:rsid w:val="003358CC"/>
    <w:rsid w:val="00337970"/>
    <w:rsid w:val="00345EE7"/>
    <w:rsid w:val="003565E2"/>
    <w:rsid w:val="00372DC2"/>
    <w:rsid w:val="00384600"/>
    <w:rsid w:val="0038559E"/>
    <w:rsid w:val="003A6BA7"/>
    <w:rsid w:val="003A7F4D"/>
    <w:rsid w:val="003B5F91"/>
    <w:rsid w:val="003D0722"/>
    <w:rsid w:val="003E3405"/>
    <w:rsid w:val="0042784F"/>
    <w:rsid w:val="00432D3F"/>
    <w:rsid w:val="00433BA4"/>
    <w:rsid w:val="004413C6"/>
    <w:rsid w:val="0044567A"/>
    <w:rsid w:val="004473A3"/>
    <w:rsid w:val="00447D4A"/>
    <w:rsid w:val="00460806"/>
    <w:rsid w:val="00476688"/>
    <w:rsid w:val="0048460B"/>
    <w:rsid w:val="0049323D"/>
    <w:rsid w:val="004B4A79"/>
    <w:rsid w:val="004D37B7"/>
    <w:rsid w:val="004D39F8"/>
    <w:rsid w:val="004F3080"/>
    <w:rsid w:val="005027E9"/>
    <w:rsid w:val="00510580"/>
    <w:rsid w:val="00551176"/>
    <w:rsid w:val="00552195"/>
    <w:rsid w:val="00561D70"/>
    <w:rsid w:val="00594150"/>
    <w:rsid w:val="005A6823"/>
    <w:rsid w:val="005C359D"/>
    <w:rsid w:val="005D60C0"/>
    <w:rsid w:val="00653DB0"/>
    <w:rsid w:val="006A4E47"/>
    <w:rsid w:val="006A5D0A"/>
    <w:rsid w:val="006A69EA"/>
    <w:rsid w:val="006C3A42"/>
    <w:rsid w:val="00712BE7"/>
    <w:rsid w:val="00724D97"/>
    <w:rsid w:val="007275F7"/>
    <w:rsid w:val="007376F7"/>
    <w:rsid w:val="00742286"/>
    <w:rsid w:val="00755303"/>
    <w:rsid w:val="00763A07"/>
    <w:rsid w:val="00766D36"/>
    <w:rsid w:val="00796826"/>
    <w:rsid w:val="007A3474"/>
    <w:rsid w:val="007A6A48"/>
    <w:rsid w:val="007B0C76"/>
    <w:rsid w:val="007E4CB1"/>
    <w:rsid w:val="008005BA"/>
    <w:rsid w:val="008045CA"/>
    <w:rsid w:val="0081616E"/>
    <w:rsid w:val="008302D2"/>
    <w:rsid w:val="00830D45"/>
    <w:rsid w:val="008361AE"/>
    <w:rsid w:val="00842053"/>
    <w:rsid w:val="00846238"/>
    <w:rsid w:val="008516B3"/>
    <w:rsid w:val="008811F5"/>
    <w:rsid w:val="00892047"/>
    <w:rsid w:val="008B6E3A"/>
    <w:rsid w:val="008B7374"/>
    <w:rsid w:val="008E2079"/>
    <w:rsid w:val="009121B6"/>
    <w:rsid w:val="00925080"/>
    <w:rsid w:val="00943EE3"/>
    <w:rsid w:val="00946049"/>
    <w:rsid w:val="00954300"/>
    <w:rsid w:val="00957FDA"/>
    <w:rsid w:val="00960120"/>
    <w:rsid w:val="0096206E"/>
    <w:rsid w:val="009634FA"/>
    <w:rsid w:val="009760DA"/>
    <w:rsid w:val="009B3B59"/>
    <w:rsid w:val="009C295B"/>
    <w:rsid w:val="009E3CC7"/>
    <w:rsid w:val="009E52E7"/>
    <w:rsid w:val="00A05217"/>
    <w:rsid w:val="00A20612"/>
    <w:rsid w:val="00A5669D"/>
    <w:rsid w:val="00AA00AC"/>
    <w:rsid w:val="00AA4CAB"/>
    <w:rsid w:val="00AB0C95"/>
    <w:rsid w:val="00AB0CC6"/>
    <w:rsid w:val="00AD2BEF"/>
    <w:rsid w:val="00AE4E52"/>
    <w:rsid w:val="00AF7AAD"/>
    <w:rsid w:val="00B07DBD"/>
    <w:rsid w:val="00B4034F"/>
    <w:rsid w:val="00B46369"/>
    <w:rsid w:val="00B601F2"/>
    <w:rsid w:val="00B6144B"/>
    <w:rsid w:val="00B61F6B"/>
    <w:rsid w:val="00B82CF0"/>
    <w:rsid w:val="00BB5BA3"/>
    <w:rsid w:val="00BE160D"/>
    <w:rsid w:val="00C10BED"/>
    <w:rsid w:val="00C76E56"/>
    <w:rsid w:val="00CB32F8"/>
    <w:rsid w:val="00CE032B"/>
    <w:rsid w:val="00CE3FB4"/>
    <w:rsid w:val="00D004E8"/>
    <w:rsid w:val="00D00B20"/>
    <w:rsid w:val="00D26168"/>
    <w:rsid w:val="00D32642"/>
    <w:rsid w:val="00D36E49"/>
    <w:rsid w:val="00D50120"/>
    <w:rsid w:val="00D51359"/>
    <w:rsid w:val="00D638BB"/>
    <w:rsid w:val="00DB28C5"/>
    <w:rsid w:val="00DC4E28"/>
    <w:rsid w:val="00DE5CC9"/>
    <w:rsid w:val="00DF40F3"/>
    <w:rsid w:val="00E16C49"/>
    <w:rsid w:val="00E365A7"/>
    <w:rsid w:val="00E5135A"/>
    <w:rsid w:val="00E63A92"/>
    <w:rsid w:val="00E82352"/>
    <w:rsid w:val="00E95D24"/>
    <w:rsid w:val="00E97F63"/>
    <w:rsid w:val="00EC081D"/>
    <w:rsid w:val="00EC5A9A"/>
    <w:rsid w:val="00EF0AAD"/>
    <w:rsid w:val="00F039DE"/>
    <w:rsid w:val="00F20D02"/>
    <w:rsid w:val="00F238C0"/>
    <w:rsid w:val="00F31825"/>
    <w:rsid w:val="00F34CA6"/>
    <w:rsid w:val="00F35FB2"/>
    <w:rsid w:val="00F5610E"/>
    <w:rsid w:val="00F6146F"/>
    <w:rsid w:val="00FA192B"/>
    <w:rsid w:val="00FB0E48"/>
    <w:rsid w:val="00FD4DA3"/>
    <w:rsid w:val="00FF22AE"/>
    <w:rsid w:val="00FF408D"/>
    <w:rsid w:val="00FF5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D4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5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16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C2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C295B"/>
  </w:style>
  <w:style w:type="paragraph" w:styleId="Footer">
    <w:name w:val="footer"/>
    <w:basedOn w:val="Normal"/>
    <w:link w:val="FooterChar"/>
    <w:uiPriority w:val="99"/>
    <w:rsid w:val="009C2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C295B"/>
  </w:style>
  <w:style w:type="character" w:styleId="Hyperlink">
    <w:name w:val="Hyperlink"/>
    <w:basedOn w:val="DefaultParagraphFont"/>
    <w:uiPriority w:val="99"/>
    <w:rsid w:val="00CE032B"/>
    <w:rPr>
      <w:color w:val="0000FF"/>
      <w:u w:val="single"/>
    </w:rPr>
  </w:style>
  <w:style w:type="paragraph" w:styleId="NoSpacing">
    <w:name w:val="No Spacing"/>
    <w:uiPriority w:val="99"/>
    <w:qFormat/>
    <w:rsid w:val="00CE032B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456</Words>
  <Characters>2600</Characters>
  <Application>Microsoft Office Outlook</Application>
  <DocSecurity>0</DocSecurity>
  <Lines>0</Lines>
  <Paragraphs>0</Paragraphs>
  <ScaleCrop>false</ScaleCrop>
  <Company>Dzc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lenova</cp:lastModifiedBy>
  <cp:revision>3</cp:revision>
  <cp:lastPrinted>2013-12-16T17:57:00Z</cp:lastPrinted>
  <dcterms:created xsi:type="dcterms:W3CDTF">2013-12-17T18:23:00Z</dcterms:created>
  <dcterms:modified xsi:type="dcterms:W3CDTF">2013-12-17T20:33:00Z</dcterms:modified>
</cp:coreProperties>
</file>